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0"/>
        <w:gridCol w:w="3600"/>
      </w:tblGrid>
      <w:tr w:rsidR="00423F28" w14:paraId="71499AC8" w14:textId="77777777" w:rsidTr="0077572A">
        <w:trPr>
          <w:trHeight w:hRule="exact" w:val="14400"/>
          <w:jc w:val="center"/>
        </w:trPr>
        <w:tc>
          <w:tcPr>
            <w:tcW w:w="7290" w:type="dxa"/>
          </w:tcPr>
          <w:p w14:paraId="765D16C9" w14:textId="388974E7" w:rsidR="00423F28" w:rsidRPr="00A8158F" w:rsidRDefault="0043153E">
            <w:pPr>
              <w:rPr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ED25BB1" wp14:editId="79C2EF1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2819400</wp:posOffset>
                  </wp:positionV>
                  <wp:extent cx="1170940" cy="352425"/>
                  <wp:effectExtent l="0" t="0" r="0" b="9525"/>
                  <wp:wrapNone/>
                  <wp:docPr id="208931793" name="Picture 1" descr="Paw Prin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 Prin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796303" wp14:editId="116E8F76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2819400</wp:posOffset>
                  </wp:positionV>
                  <wp:extent cx="1170940" cy="352425"/>
                  <wp:effectExtent l="0" t="0" r="0" b="9525"/>
                  <wp:wrapNone/>
                  <wp:docPr id="107251390" name="Picture 1" descr="Paw Prin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 Prin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843F754" wp14:editId="2067C513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2819400</wp:posOffset>
                  </wp:positionV>
                  <wp:extent cx="1170940" cy="352425"/>
                  <wp:effectExtent l="0" t="0" r="0" b="9525"/>
                  <wp:wrapNone/>
                  <wp:docPr id="708702770" name="Picture 1" descr="Paw Prin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 Prin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572A" w:rsidRPr="00A8158F">
              <w:rPr>
                <w:noProof/>
                <w:color w:val="0070C0"/>
              </w:rPr>
              <w:drawing>
                <wp:anchor distT="0" distB="0" distL="114300" distR="114300" simplePos="0" relativeHeight="251659264" behindDoc="0" locked="0" layoutInCell="1" allowOverlap="1" wp14:anchorId="070894B6" wp14:editId="708341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170045" cy="2390775"/>
                  <wp:effectExtent l="190500" t="171450" r="192405" b="200025"/>
                  <wp:wrapThrough wrapText="bothSides">
                    <wp:wrapPolygon edited="0">
                      <wp:start x="-789" y="-1549"/>
                      <wp:lineTo x="-987" y="-1205"/>
                      <wp:lineTo x="-987" y="21342"/>
                      <wp:lineTo x="-592" y="23235"/>
                      <wp:lineTo x="22103" y="23235"/>
                      <wp:lineTo x="22498" y="20998"/>
                      <wp:lineTo x="22498" y="1549"/>
                      <wp:lineTo x="22301" y="-1549"/>
                      <wp:lineTo x="-789" y="-1549"/>
                    </wp:wrapPolygon>
                  </wp:wrapThrough>
                  <wp:docPr id="3" name="Picture 2" descr="How to Bring a Service Dog on Cruise Ships - Service Do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Bring a Service Dog on Cruise Ships - Service Do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45" cy="2390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400E3C" w14:textId="229963A8" w:rsidR="003A4A4A" w:rsidRPr="00A8158F" w:rsidRDefault="002C7F19" w:rsidP="003A4A4A">
            <w:pPr>
              <w:pStyle w:val="Subtitle"/>
              <w:rPr>
                <w:color w:val="0070C0"/>
              </w:rPr>
            </w:pPr>
            <w:sdt>
              <w:sdtPr>
                <w:rPr>
                  <w:sz w:val="72"/>
                  <w:szCs w:val="72"/>
                </w:rPr>
                <w:alias w:val="Enter event date:"/>
                <w:tag w:val="Enter event date:"/>
                <w:id w:val="1308741240"/>
                <w:placeholder>
                  <w:docPart w:val="D3BF0F883B284141A035426F3E7AF1C2"/>
                </w:placeholder>
                <w15:appearance w15:val="hidden"/>
                <w:text/>
              </w:sdtPr>
              <w:sdtEndPr/>
              <w:sdtContent>
                <w:r w:rsidR="00DC7D9E" w:rsidRPr="004A226D">
                  <w:rPr>
                    <w:sz w:val="72"/>
                    <w:szCs w:val="72"/>
                  </w:rPr>
                  <w:t>General Grand Chapter</w:t>
                </w:r>
              </w:sdtContent>
            </w:sdt>
          </w:p>
          <w:sdt>
            <w:sdtPr>
              <w:rPr>
                <w:sz w:val="72"/>
                <w:szCs w:val="72"/>
              </w:rPr>
              <w:alias w:val="Enter event title:"/>
              <w:tag w:val="Enter event title:"/>
              <w:id w:val="16356312"/>
              <w:placeholder>
                <w:docPart w:val="F8A8930A16B54645A1F007E287AA3002"/>
              </w:placeholder>
              <w15:appearance w15:val="hidden"/>
              <w:text/>
            </w:sdtPr>
            <w:sdtEndPr/>
            <w:sdtContent>
              <w:p w14:paraId="706F163F" w14:textId="01429A8E" w:rsidR="003A4A4A" w:rsidRPr="004A226D" w:rsidRDefault="0077572A" w:rsidP="00526BE3">
                <w:pPr>
                  <w:pStyle w:val="Title"/>
                  <w:jc w:val="center"/>
                  <w:rPr>
                    <w:sz w:val="72"/>
                    <w:szCs w:val="72"/>
                  </w:rPr>
                </w:pPr>
                <w:r w:rsidRPr="004A226D">
                  <w:rPr>
                    <w:sz w:val="72"/>
                    <w:szCs w:val="72"/>
                  </w:rPr>
                  <w:t>Service Dog Cruise to Alaska</w:t>
                </w:r>
                <w:r w:rsidR="004A226D">
                  <w:rPr>
                    <w:sz w:val="72"/>
                    <w:szCs w:val="72"/>
                  </w:rPr>
                  <w:t xml:space="preserve"> </w:t>
                </w:r>
              </w:p>
            </w:sdtContent>
          </w:sdt>
          <w:p w14:paraId="61BC48D5" w14:textId="68BEFC0C" w:rsidR="00811CF1" w:rsidRPr="00526BE3" w:rsidRDefault="003A2DDF" w:rsidP="00526BE3">
            <w:pPr>
              <w:pStyle w:val="Subtitle"/>
              <w:rPr>
                <w:sz w:val="36"/>
                <w:szCs w:val="36"/>
              </w:rPr>
            </w:pPr>
            <w:r w:rsidRPr="00526BE3">
              <w:rPr>
                <w:sz w:val="36"/>
                <w:szCs w:val="36"/>
              </w:rPr>
              <w:t>Princess Cruises: 7-Day Inside Passage with Glacier Bay National Park, Round-Trip Seattle!</w:t>
            </w:r>
          </w:p>
          <w:p w14:paraId="5B574CA9" w14:textId="77777777" w:rsidR="004A226D" w:rsidRDefault="004A226D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</w:p>
          <w:p w14:paraId="0C6A6078" w14:textId="6BEA5D92" w:rsidR="004A226D" w:rsidRDefault="00394CBE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Dates: </w:t>
            </w:r>
            <w:r w:rsidR="004A226D">
              <w:rPr>
                <w:b/>
                <w:bCs/>
                <w:color w:val="0070C0"/>
              </w:rPr>
              <w:t>May 1-8, 2027</w:t>
            </w:r>
          </w:p>
          <w:p w14:paraId="0FAB736B" w14:textId="093C406B" w:rsidR="00394CBE" w:rsidRDefault="00526BE3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Ports: Seattle, Juneau, Skagway, Ketchikan, Victoria</w:t>
            </w:r>
          </w:p>
          <w:p w14:paraId="19C09EE9" w14:textId="5C2EEF9E" w:rsidR="00811CF1" w:rsidRPr="004A226D" w:rsidRDefault="00811CF1" w:rsidP="00811CF1">
            <w:pPr>
              <w:pStyle w:val="Logo"/>
              <w:spacing w:before="0" w:line="240" w:lineRule="auto"/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</w:rPr>
              <w:br/>
            </w:r>
            <w:r w:rsidR="003A2DDF" w:rsidRPr="004A226D">
              <w:rPr>
                <w:b/>
                <w:bCs/>
                <w:color w:val="auto"/>
                <w:u w:val="single"/>
              </w:rPr>
              <w:t xml:space="preserve">Pricing Information: </w:t>
            </w:r>
          </w:p>
          <w:p w14:paraId="2FD5EE78" w14:textId="238C7D9D" w:rsidR="00811CF1" w:rsidRPr="00394CBE" w:rsidRDefault="00811CF1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  <w:u w:val="single"/>
              </w:rPr>
              <w:br/>
            </w:r>
            <w:r w:rsidR="003A2DDF" w:rsidRPr="00394CBE">
              <w:rPr>
                <w:b/>
                <w:bCs/>
                <w:color w:val="0070C0"/>
              </w:rPr>
              <w:t>Interior Cabin:  Category IB</w:t>
            </w:r>
          </w:p>
          <w:p w14:paraId="2412FDFD" w14:textId="2EB95326" w:rsidR="00526BE3" w:rsidRPr="00526BE3" w:rsidRDefault="00526BE3" w:rsidP="00526BE3">
            <w:pPr>
              <w:pStyle w:val="Logo"/>
              <w:numPr>
                <w:ilvl w:val="0"/>
                <w:numId w:val="18"/>
              </w:numPr>
              <w:spacing w:before="120" w:after="120" w:line="240" w:lineRule="auto"/>
              <w:rPr>
                <w:b/>
                <w:bCs/>
                <w:color w:val="auto"/>
                <w:u w:val="single"/>
              </w:rPr>
            </w:pPr>
            <w:r w:rsidRPr="004A226D">
              <w:rPr>
                <w:b/>
                <w:bCs/>
                <w:color w:val="auto"/>
                <w:sz w:val="22"/>
                <w:szCs w:val="22"/>
              </w:rPr>
              <w:t>Double Occupancy: $1,449.00 Total Per-Person, Cruise</w:t>
            </w:r>
            <w:r w:rsidRPr="004A226D">
              <w:rPr>
                <w:b/>
                <w:bCs/>
                <w:color w:val="auto"/>
              </w:rPr>
              <w:t xml:space="preserve"> Only</w:t>
            </w:r>
          </w:p>
          <w:p w14:paraId="5B7171FB" w14:textId="20E248E3" w:rsidR="003A2DDF" w:rsidRPr="004A226D" w:rsidRDefault="003A2DDF" w:rsidP="004A226D">
            <w:pPr>
              <w:pStyle w:val="Logo"/>
              <w:numPr>
                <w:ilvl w:val="0"/>
                <w:numId w:val="18"/>
              </w:numPr>
              <w:spacing w:before="120" w:after="120" w:line="240" w:lineRule="auto"/>
              <w:rPr>
                <w:b/>
                <w:bCs/>
                <w:color w:val="auto"/>
                <w:sz w:val="22"/>
                <w:szCs w:val="22"/>
              </w:rPr>
            </w:pPr>
            <w:r w:rsidRPr="004A226D">
              <w:rPr>
                <w:b/>
                <w:bCs/>
                <w:color w:val="auto"/>
                <w:sz w:val="22"/>
                <w:szCs w:val="22"/>
              </w:rPr>
              <w:t>Single Occupancy: $2,499.00 Total Per-Person, Cruise Only</w:t>
            </w:r>
          </w:p>
          <w:p w14:paraId="30C57E56" w14:textId="77777777" w:rsidR="00811CF1" w:rsidRPr="003A2DDF" w:rsidRDefault="00811CF1" w:rsidP="00811CF1">
            <w:pPr>
              <w:pStyle w:val="Logo"/>
              <w:spacing w:before="0" w:line="240" w:lineRule="auto"/>
              <w:ind w:left="720"/>
              <w:rPr>
                <w:b/>
                <w:bCs/>
                <w:color w:val="0070C0"/>
                <w:u w:val="single"/>
              </w:rPr>
            </w:pPr>
          </w:p>
          <w:p w14:paraId="22B0356A" w14:textId="77777777" w:rsidR="00394CBE" w:rsidRDefault="003A2DDF" w:rsidP="00394CBE">
            <w:pPr>
              <w:pStyle w:val="Logo"/>
              <w:spacing w:before="0" w:line="240" w:lineRule="auto"/>
              <w:rPr>
                <w:b/>
                <w:bCs/>
                <w:color w:val="0070C0"/>
                <w:u w:val="single"/>
              </w:rPr>
            </w:pPr>
            <w:r w:rsidRPr="00394CBE">
              <w:rPr>
                <w:b/>
                <w:bCs/>
                <w:color w:val="0070C0"/>
              </w:rPr>
              <w:t>Balcony Cabin: Category BC</w:t>
            </w:r>
          </w:p>
          <w:p w14:paraId="1E8F7425" w14:textId="00677DE5" w:rsidR="00526BE3" w:rsidRDefault="00526BE3" w:rsidP="00394CBE">
            <w:pPr>
              <w:pStyle w:val="Logo"/>
              <w:numPr>
                <w:ilvl w:val="0"/>
                <w:numId w:val="20"/>
              </w:numPr>
              <w:spacing w:before="0" w:line="240" w:lineRule="auto"/>
              <w:rPr>
                <w:b/>
                <w:bCs/>
                <w:color w:val="auto"/>
                <w:sz w:val="22"/>
                <w:szCs w:val="22"/>
              </w:rPr>
            </w:pPr>
            <w:r w:rsidRPr="00394CBE">
              <w:rPr>
                <w:b/>
                <w:bCs/>
                <w:color w:val="auto"/>
                <w:sz w:val="22"/>
                <w:szCs w:val="22"/>
              </w:rPr>
              <w:t>Double Occupancy: $2,159.00 Total Per-Person</w:t>
            </w:r>
            <w:r>
              <w:rPr>
                <w:b/>
                <w:bCs/>
                <w:color w:val="auto"/>
                <w:sz w:val="22"/>
                <w:szCs w:val="22"/>
              </w:rPr>
              <w:t>, Cruise Only</w:t>
            </w:r>
          </w:p>
          <w:p w14:paraId="3CB32FB4" w14:textId="0B3B93B8" w:rsidR="00811CF1" w:rsidRPr="00526BE3" w:rsidRDefault="003A2DDF" w:rsidP="00526BE3">
            <w:pPr>
              <w:pStyle w:val="Logo"/>
              <w:numPr>
                <w:ilvl w:val="0"/>
                <w:numId w:val="20"/>
              </w:numPr>
              <w:spacing w:before="0" w:line="240" w:lineRule="auto"/>
              <w:rPr>
                <w:b/>
                <w:bCs/>
                <w:color w:val="auto"/>
                <w:sz w:val="22"/>
                <w:szCs w:val="22"/>
              </w:rPr>
            </w:pPr>
            <w:r w:rsidRPr="00394CBE">
              <w:rPr>
                <w:b/>
                <w:bCs/>
                <w:color w:val="auto"/>
                <w:sz w:val="22"/>
                <w:szCs w:val="22"/>
              </w:rPr>
              <w:t>Single Occupancy: $3,919.00 Total Per-Person</w:t>
            </w:r>
            <w:r w:rsidR="00394CBE">
              <w:rPr>
                <w:b/>
                <w:bCs/>
                <w:color w:val="auto"/>
                <w:sz w:val="22"/>
                <w:szCs w:val="22"/>
              </w:rPr>
              <w:t>, Cruise Only</w:t>
            </w:r>
            <w:r w:rsidR="00811CF1" w:rsidRPr="00526BE3">
              <w:rPr>
                <w:b/>
                <w:bCs/>
                <w:color w:val="0070C0"/>
                <w:sz w:val="22"/>
                <w:szCs w:val="22"/>
              </w:rPr>
              <w:br/>
            </w:r>
          </w:p>
          <w:p w14:paraId="3FC46CA2" w14:textId="77777777" w:rsidR="00526BE3" w:rsidRDefault="00526BE3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</w:p>
          <w:p w14:paraId="2A5A38A6" w14:textId="5AC7D85E" w:rsidR="00811CF1" w:rsidRPr="00394CBE" w:rsidRDefault="003A2DDF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 w:rsidRPr="00394CBE">
              <w:rPr>
                <w:b/>
                <w:bCs/>
                <w:color w:val="0070C0"/>
              </w:rPr>
              <w:t>Balcony Cabin: Category BB</w:t>
            </w:r>
          </w:p>
          <w:p w14:paraId="51C4F8D2" w14:textId="625B11D4" w:rsidR="00526BE3" w:rsidRPr="00526BE3" w:rsidRDefault="00526BE3" w:rsidP="00526BE3">
            <w:pPr>
              <w:pStyle w:val="Logo"/>
              <w:numPr>
                <w:ilvl w:val="0"/>
                <w:numId w:val="19"/>
              </w:numPr>
              <w:spacing w:before="120" w:after="120" w:line="240" w:lineRule="auto"/>
              <w:rPr>
                <w:b/>
                <w:bCs/>
                <w:color w:val="auto"/>
                <w:u w:val="single"/>
              </w:rPr>
            </w:pPr>
            <w:r w:rsidRPr="00811CF1">
              <w:rPr>
                <w:b/>
                <w:bCs/>
                <w:color w:val="auto"/>
                <w:sz w:val="22"/>
                <w:szCs w:val="22"/>
              </w:rPr>
              <w:t>Double Occupancy: $2,169.00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 Total Per-Person, Cruise Only</w:t>
            </w:r>
          </w:p>
          <w:p w14:paraId="1EFF3507" w14:textId="47DBAE92" w:rsidR="00811CF1" w:rsidRPr="00811CF1" w:rsidRDefault="00811CF1" w:rsidP="004A226D">
            <w:pPr>
              <w:pStyle w:val="Logo"/>
              <w:numPr>
                <w:ilvl w:val="0"/>
                <w:numId w:val="19"/>
              </w:numPr>
              <w:spacing w:before="120" w:after="120" w:line="240" w:lineRule="auto"/>
              <w:rPr>
                <w:b/>
                <w:bCs/>
                <w:color w:val="auto"/>
                <w:u w:val="single"/>
              </w:rPr>
            </w:pPr>
            <w:r w:rsidRPr="00811CF1">
              <w:rPr>
                <w:b/>
                <w:bCs/>
                <w:color w:val="auto"/>
                <w:sz w:val="22"/>
                <w:szCs w:val="22"/>
              </w:rPr>
              <w:t>Single Occupancy: $3,939.00</w:t>
            </w:r>
            <w:r w:rsidR="00394CBE">
              <w:rPr>
                <w:b/>
                <w:bCs/>
                <w:color w:val="auto"/>
                <w:sz w:val="22"/>
                <w:szCs w:val="22"/>
              </w:rPr>
              <w:t xml:space="preserve"> Total Per-Person, Cruise Only</w:t>
            </w:r>
          </w:p>
          <w:p w14:paraId="1D334F86" w14:textId="35ED5087" w:rsidR="00A8158F" w:rsidRPr="004A226D" w:rsidRDefault="00A8158F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2BB133D5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547E79CE" w14:textId="20E25C6B" w:rsidR="00236FEA" w:rsidRPr="00A8158F" w:rsidRDefault="002C7F19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2068918032"/>
                      <w:placeholder>
                        <w:docPart w:val="E6B09018565049F99551A0CAB84E8EE8"/>
                      </w:placeholder>
                      <w15:appearance w15:val="hidden"/>
                      <w:text/>
                    </w:sdtPr>
                    <w:sdtEndPr/>
                    <w:sdtContent>
                      <w:r w:rsidR="0077572A" w:rsidRPr="00A8158F">
                        <w:rPr>
                          <w:rFonts w:asciiTheme="minorHAnsi" w:hAnsiTheme="minorHAnsi" w:cstheme="minorHAnsi"/>
                        </w:rPr>
                        <w:t xml:space="preserve">Let’s </w:t>
                      </w:r>
                      <w:r w:rsidR="00DC7D9E" w:rsidRPr="00A8158F">
                        <w:rPr>
                          <w:rFonts w:asciiTheme="minorHAnsi" w:hAnsiTheme="minorHAnsi" w:cstheme="minorHAnsi"/>
                        </w:rPr>
                        <w:t>Go Cruising</w:t>
                      </w:r>
                      <w:r w:rsidR="0077572A" w:rsidRPr="00A8158F">
                        <w:rPr>
                          <w:rFonts w:asciiTheme="minorHAnsi" w:hAnsiTheme="minorHAnsi" w:cstheme="minorHAnsi"/>
                        </w:rPr>
                        <w:t>!</w:t>
                      </w:r>
                    </w:sdtContent>
                  </w:sdt>
                </w:p>
                <w:sdt>
                  <w:sdtPr>
                    <w:rPr>
                      <w:rFonts w:cstheme="minorHAnsi"/>
                    </w:rPr>
                    <w:alias w:val="Dividing line graphic:"/>
                    <w:tag w:val="Dividing line graphic:"/>
                    <w:id w:val="-279119489"/>
                    <w:placeholder>
                      <w:docPart w:val="13ACF6593B424F33AFF6FF3D299AE2E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313C189" w14:textId="77777777" w:rsidR="00236FEA" w:rsidRPr="00A8158F" w:rsidRDefault="00236FEA" w:rsidP="00236FEA">
                      <w:pPr>
                        <w:pStyle w:val="Line"/>
                        <w:rPr>
                          <w:rFonts w:cstheme="minorHAnsi"/>
                        </w:rPr>
                      </w:pPr>
                      <w:r w:rsidRPr="00A8158F">
                        <w:rPr>
                          <w:rFonts w:cstheme="minorHAnsi"/>
                        </w:rPr>
                        <w:t>____</w:t>
                      </w:r>
                    </w:p>
                  </w:sdtContent>
                </w:sdt>
                <w:p w14:paraId="77F4553F" w14:textId="571C7378" w:rsidR="00236FEA" w:rsidRPr="00A8158F" w:rsidRDefault="002C7F19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-619531705"/>
                      <w:placeholder>
                        <w:docPart w:val="363CFCD2673641C888FDA37776FFE23A"/>
                      </w:placeholder>
                      <w15:appearance w15:val="hidden"/>
                      <w:text/>
                    </w:sdtPr>
                    <w:sdtEndPr/>
                    <w:sdtContent>
                      <w:r w:rsidR="0077572A" w:rsidRPr="00A8158F">
                        <w:rPr>
                          <w:rFonts w:asciiTheme="minorHAnsi" w:hAnsiTheme="minorHAnsi" w:cstheme="minorHAnsi"/>
                        </w:rPr>
                        <w:t xml:space="preserve">Making </w:t>
                      </w:r>
                      <w:r w:rsidR="00DC7D9E" w:rsidRPr="00A8158F">
                        <w:rPr>
                          <w:rFonts w:asciiTheme="minorHAnsi" w:hAnsiTheme="minorHAnsi" w:cstheme="minorHAnsi"/>
                        </w:rPr>
                        <w:t xml:space="preserve">Lasting </w:t>
                      </w:r>
                      <w:r w:rsidR="0077572A" w:rsidRPr="00A8158F">
                        <w:rPr>
                          <w:rFonts w:asciiTheme="minorHAnsi" w:hAnsiTheme="minorHAnsi" w:cstheme="minorHAnsi"/>
                        </w:rPr>
                        <w:t>Memories Together!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C740D7A7F7C5419FB640A1358DCDF12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3773FBB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4316A7D5" w14:textId="2BA8510B" w:rsidR="00DC7D9E" w:rsidRPr="00526BE3" w:rsidRDefault="002C7F19" w:rsidP="00526BE3">
                  <w:pPr>
                    <w:pStyle w:val="Heading2"/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</w:rPr>
                      <w:alias w:val="Enter Heading 2:"/>
                      <w:tag w:val="Enter Heading 2:"/>
                      <w:id w:val="-273402092"/>
                      <w:placeholder>
                        <w:docPart w:val="780C1F74ED6D4248915CA41C2E051427"/>
                      </w:placeholder>
                      <w15:appearance w15:val="hidden"/>
                      <w:text/>
                    </w:sdtPr>
                    <w:sdtEndPr/>
                    <w:sdtContent>
                      <w:r w:rsidR="004A226D" w:rsidRPr="00526BE3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SPACE IS LIMITED! RESERVE YOUR SPOT TODAY!</w:t>
                      </w:r>
                    </w:sdtContent>
                  </w:sdt>
                  <w:r w:rsidR="00526BE3">
                    <w:rPr>
                      <w:noProof/>
                    </w:rPr>
                    <w:drawing>
                      <wp:anchor distT="0" distB="0" distL="114300" distR="114300" simplePos="0" relativeHeight="251667456" behindDoc="1" locked="0" layoutInCell="1" allowOverlap="1" wp14:anchorId="16E0436A" wp14:editId="33F0584D">
                        <wp:simplePos x="0" y="0"/>
                        <wp:positionH relativeFrom="column">
                          <wp:posOffset>369570</wp:posOffset>
                        </wp:positionH>
                        <wp:positionV relativeFrom="paragraph">
                          <wp:posOffset>594995</wp:posOffset>
                        </wp:positionV>
                        <wp:extent cx="1170940" cy="352425"/>
                        <wp:effectExtent l="0" t="0" r="0" b="9525"/>
                        <wp:wrapNone/>
                        <wp:docPr id="20835273" name="Picture 1" descr="Paw Print Vector Art, Icons, and Graphics for Free Down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w Print Vector Art, Icons, and Graphics for Free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94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sdt>
                  <w:sdtPr>
                    <w:rPr>
                      <w:sz w:val="28"/>
                      <w:szCs w:val="28"/>
                    </w:rPr>
                    <w:alias w:val="Dividing line graphic:"/>
                    <w:tag w:val="Dividing line graphic:"/>
                    <w:id w:val="428784720"/>
                    <w:placeholder>
                      <w:docPart w:val="AFCC2967F4DA477FBD7C11E8C3C2AEE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779EF52" w14:textId="77777777" w:rsidR="00526BE3" w:rsidRPr="00526BE3" w:rsidRDefault="00526BE3" w:rsidP="00526BE3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 w:rsidRPr="00526BE3">
                        <w:rPr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14:paraId="1F713D18" w14:textId="32490F7A" w:rsidR="00DC7D9E" w:rsidRPr="00A8158F" w:rsidRDefault="00DC7D9E" w:rsidP="00526BE3">
                  <w:pPr>
                    <w:pStyle w:val="Heading2"/>
                    <w:jc w:val="left"/>
                    <w:rPr>
                      <w:rFonts w:asciiTheme="minorHAnsi" w:eastAsiaTheme="minorEastAsia" w:hAnsiTheme="minorHAnsi" w:cstheme="minorBidi"/>
                      <w:sz w:val="28"/>
                      <w:szCs w:val="28"/>
                    </w:rPr>
                  </w:pPr>
                </w:p>
                <w:p w14:paraId="2B89CAB0" w14:textId="77777777" w:rsidR="00DC7D9E" w:rsidRDefault="00DC7D9E" w:rsidP="0077572A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</w:p>
                <w:p w14:paraId="18DFC2D1" w14:textId="305A45C4" w:rsidR="003A2DDF" w:rsidRPr="00526BE3" w:rsidRDefault="00394CBE" w:rsidP="003A2DDF">
                  <w:pPr>
                    <w:pStyle w:val="Heading2"/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</w:pPr>
                  <w:r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>To Re</w:t>
                  </w:r>
                  <w:r w:rsidR="00526BE3"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>serve</w:t>
                  </w:r>
                  <w:r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 xml:space="preserve"> </w:t>
                  </w:r>
                  <w:r w:rsidR="0077572A"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>Contact:</w:t>
                  </w:r>
                  <w:r w:rsidR="003A2DDF"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 xml:space="preserve"> </w:t>
                  </w:r>
                </w:p>
                <w:p w14:paraId="55CAC77F" w14:textId="77777777" w:rsidR="00526BE3" w:rsidRDefault="003A2DDF" w:rsidP="00526BE3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 All World Travel</w:t>
                  </w:r>
                  <w:r w:rsidR="00526BE3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52E34E3B" w14:textId="6FFD7A49" w:rsidR="00526BE3" w:rsidRPr="00526BE3" w:rsidRDefault="00526BE3" w:rsidP="00526BE3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Garrett </w:t>
                  </w:r>
                  <w:proofErr w:type="spellStart"/>
                  <w:r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Snowbeck</w:t>
                  </w:r>
                  <w:proofErr w:type="spellEnd"/>
                </w:p>
                <w:p w14:paraId="120FE968" w14:textId="0B7A459B" w:rsidR="003A2DDF" w:rsidRDefault="003A2DDF" w:rsidP="003A2DDF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(480) 585-</w:t>
                  </w:r>
                  <w:r w:rsidR="004A226D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2848    </w:t>
                  </w:r>
                  <w:r w:rsidR="004A226D" w:rsidRPr="004A226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garrett@awtaz.com</w:t>
                  </w:r>
                </w:p>
                <w:p w14:paraId="5330F986" w14:textId="77777777" w:rsidR="003A2DDF" w:rsidRPr="003A2DDF" w:rsidRDefault="003A2DDF" w:rsidP="003A2DDF">
                  <w:pPr>
                    <w:pStyle w:val="Line"/>
                    <w:spacing w:before="0" w:after="0"/>
                  </w:pPr>
                </w:p>
                <w:p w14:paraId="341DF994" w14:textId="1617BB57" w:rsidR="0077572A" w:rsidRPr="00DC7D9E" w:rsidRDefault="0077572A" w:rsidP="0077572A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</w:pPr>
                  <w:r w:rsidRPr="00DC7D9E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Debbie Tanner, GG</w:t>
                  </w:r>
                  <w:r w:rsidR="003A2DDF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C</w:t>
                  </w:r>
                  <w:r w:rsidRPr="00DC7D9E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 General Chairman, Service Dogs</w:t>
                  </w:r>
                </w:p>
                <w:p w14:paraId="4C6DCF29" w14:textId="7DEEB059" w:rsidR="00236FEA" w:rsidRPr="00DC7D9E" w:rsidRDefault="0077572A" w:rsidP="0077572A">
                  <w:pPr>
                    <w:pStyle w:val="Heading2"/>
                    <w:rPr>
                      <w:sz w:val="20"/>
                      <w:szCs w:val="20"/>
                    </w:rPr>
                  </w:pPr>
                  <w:r w:rsidRPr="00DC7D9E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ggcsevicedogs@yahoo.com</w:t>
                  </w:r>
                </w:p>
              </w:tc>
            </w:tr>
            <w:tr w:rsidR="00236FEA" w14:paraId="4D892FAD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79875128" w14:textId="77777777" w:rsidR="0077572A" w:rsidRDefault="00EA7706" w:rsidP="0077572A">
                  <w:pPr>
                    <w:pStyle w:val="Date"/>
                  </w:pPr>
                  <w:r w:rsidRPr="002E38DE"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105326F4" wp14:editId="5228A4F8">
                        <wp:simplePos x="0" y="0"/>
                        <wp:positionH relativeFrom="column">
                          <wp:posOffset>233045</wp:posOffset>
                        </wp:positionH>
                        <wp:positionV relativeFrom="paragraph">
                          <wp:posOffset>-67945</wp:posOffset>
                        </wp:positionV>
                        <wp:extent cx="1477645" cy="1428750"/>
                        <wp:effectExtent l="0" t="0" r="8255" b="0"/>
                        <wp:wrapNone/>
                        <wp:docPr id="1624088763" name="Picture 3" descr="A seal of order of the eastern star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4088763" name="Picture 3" descr="A seal of order of the eastern star&#10;&#10;AI-generated content may be incorrec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64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2564DEA" w14:textId="77777777" w:rsidR="0043153E" w:rsidRDefault="0043153E" w:rsidP="0043153E">
                  <w:pPr>
                    <w:rPr>
                      <w:color w:val="FFFFFF" w:themeColor="background1"/>
                    </w:rPr>
                  </w:pPr>
                </w:p>
                <w:p w14:paraId="64442978" w14:textId="77777777" w:rsidR="0043153E" w:rsidRDefault="0043153E" w:rsidP="0043153E">
                  <w:pPr>
                    <w:rPr>
                      <w:color w:val="FFFFFF" w:themeColor="background1"/>
                    </w:rPr>
                  </w:pPr>
                </w:p>
                <w:p w14:paraId="057AA7EF" w14:textId="4F4AE3CE" w:rsidR="0043153E" w:rsidRPr="0043153E" w:rsidRDefault="0043153E" w:rsidP="0043153E"/>
              </w:tc>
            </w:tr>
          </w:tbl>
          <w:p w14:paraId="22F6CE00" w14:textId="3C6E68B9" w:rsidR="00423F28" w:rsidRDefault="00423F28" w:rsidP="00236FEA"/>
        </w:tc>
      </w:tr>
    </w:tbl>
    <w:p w14:paraId="2FC3E11F" w14:textId="5A175A95" w:rsidR="00DD2A04" w:rsidRDefault="0077572A" w:rsidP="00044307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ACDA36" wp14:editId="02E6509A">
            <wp:simplePos x="0" y="0"/>
            <wp:positionH relativeFrom="column">
              <wp:posOffset>9210675</wp:posOffset>
            </wp:positionH>
            <wp:positionV relativeFrom="paragraph">
              <wp:posOffset>-2199640</wp:posOffset>
            </wp:positionV>
            <wp:extent cx="1070032" cy="1028700"/>
            <wp:effectExtent l="0" t="0" r="0" b="0"/>
            <wp:wrapNone/>
            <wp:docPr id="1" name="Picture 1" descr="A seal of order of the eastern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eal of order of the eastern st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B2DB6" w14:textId="77777777" w:rsidR="007D5239" w:rsidRDefault="007D5239" w:rsidP="00AB6948">
      <w:pPr>
        <w:spacing w:after="0" w:line="240" w:lineRule="auto"/>
      </w:pPr>
      <w:r>
        <w:separator/>
      </w:r>
    </w:p>
  </w:endnote>
  <w:endnote w:type="continuationSeparator" w:id="0">
    <w:p w14:paraId="626F3A8A" w14:textId="77777777" w:rsidR="007D5239" w:rsidRDefault="007D5239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209B3" w14:textId="77777777" w:rsidR="007D5239" w:rsidRDefault="007D5239" w:rsidP="00AB6948">
      <w:pPr>
        <w:spacing w:after="0" w:line="240" w:lineRule="auto"/>
      </w:pPr>
      <w:r>
        <w:separator/>
      </w:r>
    </w:p>
  </w:footnote>
  <w:footnote w:type="continuationSeparator" w:id="0">
    <w:p w14:paraId="40A36F5D" w14:textId="77777777" w:rsidR="007D5239" w:rsidRDefault="007D5239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769F7"/>
    <w:multiLevelType w:val="multilevel"/>
    <w:tmpl w:val="CADA9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375915"/>
    <w:multiLevelType w:val="hybridMultilevel"/>
    <w:tmpl w:val="ACE65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31164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7424CB"/>
    <w:multiLevelType w:val="hybridMultilevel"/>
    <w:tmpl w:val="5740B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802C5"/>
    <w:multiLevelType w:val="multilevel"/>
    <w:tmpl w:val="D1A2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C46960"/>
    <w:multiLevelType w:val="hybridMultilevel"/>
    <w:tmpl w:val="B9EE6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A737A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783429"/>
    <w:multiLevelType w:val="multilevel"/>
    <w:tmpl w:val="774E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C30049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6AB75ED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05152163">
    <w:abstractNumId w:val="9"/>
  </w:num>
  <w:num w:numId="2" w16cid:durableId="570240028">
    <w:abstractNumId w:val="7"/>
  </w:num>
  <w:num w:numId="3" w16cid:durableId="861211814">
    <w:abstractNumId w:val="6"/>
  </w:num>
  <w:num w:numId="4" w16cid:durableId="1023895187">
    <w:abstractNumId w:val="5"/>
  </w:num>
  <w:num w:numId="5" w16cid:durableId="487866401">
    <w:abstractNumId w:val="4"/>
  </w:num>
  <w:num w:numId="6" w16cid:durableId="398408645">
    <w:abstractNumId w:val="8"/>
  </w:num>
  <w:num w:numId="7" w16cid:durableId="1650016167">
    <w:abstractNumId w:val="3"/>
  </w:num>
  <w:num w:numId="8" w16cid:durableId="1976446989">
    <w:abstractNumId w:val="2"/>
  </w:num>
  <w:num w:numId="9" w16cid:durableId="1113793357">
    <w:abstractNumId w:val="1"/>
  </w:num>
  <w:num w:numId="10" w16cid:durableId="185800761">
    <w:abstractNumId w:val="0"/>
  </w:num>
  <w:num w:numId="11" w16cid:durableId="795295072">
    <w:abstractNumId w:val="15"/>
  </w:num>
  <w:num w:numId="12" w16cid:durableId="217471553">
    <w:abstractNumId w:val="11"/>
  </w:num>
  <w:num w:numId="13" w16cid:durableId="1612005928">
    <w:abstractNumId w:val="13"/>
  </w:num>
  <w:num w:numId="14" w16cid:durableId="1650790892">
    <w:abstractNumId w:val="12"/>
  </w:num>
  <w:num w:numId="15" w16cid:durableId="1277642402">
    <w:abstractNumId w:val="14"/>
  </w:num>
  <w:num w:numId="16" w16cid:durableId="633563818">
    <w:abstractNumId w:val="10"/>
  </w:num>
  <w:num w:numId="17" w16cid:durableId="1246502085">
    <w:abstractNumId w:val="17"/>
  </w:num>
  <w:num w:numId="18" w16cid:durableId="1856655818">
    <w:abstractNumId w:val="19"/>
  </w:num>
  <w:num w:numId="19" w16cid:durableId="167408649">
    <w:abstractNumId w:val="16"/>
  </w:num>
  <w:num w:numId="20" w16cid:durableId="18562645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72A"/>
    <w:rsid w:val="00044307"/>
    <w:rsid w:val="00054D84"/>
    <w:rsid w:val="00067228"/>
    <w:rsid w:val="00190F23"/>
    <w:rsid w:val="00194E9C"/>
    <w:rsid w:val="00195E3A"/>
    <w:rsid w:val="001C290A"/>
    <w:rsid w:val="001D3B47"/>
    <w:rsid w:val="00202D6D"/>
    <w:rsid w:val="00236FEA"/>
    <w:rsid w:val="0027400C"/>
    <w:rsid w:val="002A0BAC"/>
    <w:rsid w:val="002C65CB"/>
    <w:rsid w:val="002C7F19"/>
    <w:rsid w:val="002D469D"/>
    <w:rsid w:val="00317512"/>
    <w:rsid w:val="00394CBE"/>
    <w:rsid w:val="003A2DDF"/>
    <w:rsid w:val="003A4A4A"/>
    <w:rsid w:val="003F4359"/>
    <w:rsid w:val="004067DA"/>
    <w:rsid w:val="00423F28"/>
    <w:rsid w:val="00425C2B"/>
    <w:rsid w:val="0043153E"/>
    <w:rsid w:val="00474E32"/>
    <w:rsid w:val="004A1A52"/>
    <w:rsid w:val="004A226D"/>
    <w:rsid w:val="004B6545"/>
    <w:rsid w:val="004C43EE"/>
    <w:rsid w:val="00526BE3"/>
    <w:rsid w:val="00557E15"/>
    <w:rsid w:val="005927AD"/>
    <w:rsid w:val="00627140"/>
    <w:rsid w:val="00655EA2"/>
    <w:rsid w:val="00657996"/>
    <w:rsid w:val="00767651"/>
    <w:rsid w:val="007716AB"/>
    <w:rsid w:val="0077572A"/>
    <w:rsid w:val="007D5239"/>
    <w:rsid w:val="007E4871"/>
    <w:rsid w:val="007E4C8C"/>
    <w:rsid w:val="007F3F1B"/>
    <w:rsid w:val="00804979"/>
    <w:rsid w:val="00811CF1"/>
    <w:rsid w:val="008458BC"/>
    <w:rsid w:val="008F5234"/>
    <w:rsid w:val="00991ECA"/>
    <w:rsid w:val="009D3491"/>
    <w:rsid w:val="009D605E"/>
    <w:rsid w:val="00A8158F"/>
    <w:rsid w:val="00AA4B20"/>
    <w:rsid w:val="00AB6948"/>
    <w:rsid w:val="00AC4416"/>
    <w:rsid w:val="00AD6F5A"/>
    <w:rsid w:val="00AD7965"/>
    <w:rsid w:val="00B220A3"/>
    <w:rsid w:val="00B2335D"/>
    <w:rsid w:val="00BB702B"/>
    <w:rsid w:val="00C175B1"/>
    <w:rsid w:val="00C23D95"/>
    <w:rsid w:val="00C87D9E"/>
    <w:rsid w:val="00CB26AC"/>
    <w:rsid w:val="00D67CB9"/>
    <w:rsid w:val="00DC7D9E"/>
    <w:rsid w:val="00DD2A04"/>
    <w:rsid w:val="00E85A56"/>
    <w:rsid w:val="00EA7706"/>
    <w:rsid w:val="00F1347B"/>
    <w:rsid w:val="00F959E1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A9C2BE"/>
  <w15:chartTrackingRefBased/>
  <w15:docId w15:val="{3F472447-85B2-4FE2-995C-6E0AB082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3A2D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3BF0F883B284141A035426F3E7AF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2F994-2024-46A1-A563-796908BFE5F4}"/>
      </w:docPartPr>
      <w:docPartBody>
        <w:p w:rsidR="00FE7D3B" w:rsidRDefault="00FE7D3B">
          <w:pPr>
            <w:pStyle w:val="D3BF0F883B284141A035426F3E7AF1C2"/>
          </w:pPr>
          <w:r>
            <w:t>Event Date</w:t>
          </w:r>
        </w:p>
      </w:docPartBody>
    </w:docPart>
    <w:docPart>
      <w:docPartPr>
        <w:name w:val="F8A8930A16B54645A1F007E287AA3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E2C60-4F4A-4080-954F-4AD08D09A916}"/>
      </w:docPartPr>
      <w:docPartBody>
        <w:p w:rsidR="00FE7D3B" w:rsidRDefault="00FE7D3B">
          <w:pPr>
            <w:pStyle w:val="F8A8930A16B54645A1F007E287AA3002"/>
          </w:pPr>
          <w:r>
            <w:t>Event Title, Up to Two Lines</w:t>
          </w:r>
        </w:p>
      </w:docPartBody>
    </w:docPart>
    <w:docPart>
      <w:docPartPr>
        <w:name w:val="E6B09018565049F99551A0CAB84E8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F6217-FFF3-4DA9-9563-1E29F6BADEDF}"/>
      </w:docPartPr>
      <w:docPartBody>
        <w:p w:rsidR="00FE7D3B" w:rsidRDefault="00FE7D3B">
          <w:pPr>
            <w:pStyle w:val="E6B09018565049F99551A0CAB84E8EE8"/>
          </w:pPr>
          <w:r>
            <w:t>Add Key Info About Your Event Here!</w:t>
          </w:r>
        </w:p>
      </w:docPartBody>
    </w:docPart>
    <w:docPart>
      <w:docPartPr>
        <w:name w:val="13ACF6593B424F33AFF6FF3D299AE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513E0-C35C-4148-A7A6-23A8189952CA}"/>
      </w:docPartPr>
      <w:docPartBody>
        <w:p w:rsidR="00FE7D3B" w:rsidRDefault="00FE7D3B">
          <w:pPr>
            <w:pStyle w:val="13ACF6593B424F33AFF6FF3D299AE2E5"/>
          </w:pPr>
          <w:r>
            <w:t>____</w:t>
          </w:r>
        </w:p>
      </w:docPartBody>
    </w:docPart>
    <w:docPart>
      <w:docPartPr>
        <w:name w:val="363CFCD2673641C888FDA37776FFE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B332E-FC7A-4E0B-AA08-AB441348DC2B}"/>
      </w:docPartPr>
      <w:docPartBody>
        <w:p w:rsidR="00FE7D3B" w:rsidRDefault="00FE7D3B">
          <w:pPr>
            <w:pStyle w:val="363CFCD2673641C888FDA37776FFE23A"/>
          </w:pPr>
          <w:r>
            <w:t>Don’t Be Shy—Tell Them Why They Can’t Miss This Event!</w:t>
          </w:r>
        </w:p>
      </w:docPartBody>
    </w:docPart>
    <w:docPart>
      <w:docPartPr>
        <w:name w:val="C740D7A7F7C5419FB640A1358DCDF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A8FF8-568B-4D70-B7D0-06B791843712}"/>
      </w:docPartPr>
      <w:docPartBody>
        <w:p w:rsidR="00FE7D3B" w:rsidRDefault="00FE7D3B">
          <w:pPr>
            <w:pStyle w:val="C740D7A7F7C5419FB640A1358DCDF125"/>
          </w:pPr>
          <w:r w:rsidRPr="00655EA2">
            <w:t>____</w:t>
          </w:r>
        </w:p>
      </w:docPartBody>
    </w:docPart>
    <w:docPart>
      <w:docPartPr>
        <w:name w:val="780C1F74ED6D4248915CA41C2E051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025A3-EA84-4AC3-B848-36CBD481E1B1}"/>
      </w:docPartPr>
      <w:docPartBody>
        <w:p w:rsidR="00FE7D3B" w:rsidRDefault="00FE7D3B">
          <w:pPr>
            <w:pStyle w:val="780C1F74ED6D4248915CA41C2E051427"/>
          </w:pPr>
          <w:r>
            <w:t>One More Exciting Point Here!</w:t>
          </w:r>
        </w:p>
      </w:docPartBody>
    </w:docPart>
    <w:docPart>
      <w:docPartPr>
        <w:name w:val="AFCC2967F4DA477FBD7C11E8C3C2A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65879-1B10-4187-9BDB-7CDC11087356}"/>
      </w:docPartPr>
      <w:docPartBody>
        <w:p w:rsidR="00D00DBB" w:rsidRDefault="00D00DBB" w:rsidP="00D00DBB">
          <w:pPr>
            <w:pStyle w:val="AFCC2967F4DA477FBD7C11E8C3C2AEE0"/>
          </w:pPr>
          <w:r w:rsidRPr="00655EA2"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D5"/>
    <w:rsid w:val="00195E3A"/>
    <w:rsid w:val="00202D6D"/>
    <w:rsid w:val="002A24E7"/>
    <w:rsid w:val="00317512"/>
    <w:rsid w:val="004067DA"/>
    <w:rsid w:val="00474E32"/>
    <w:rsid w:val="00657996"/>
    <w:rsid w:val="00D00DBB"/>
    <w:rsid w:val="00D23BD5"/>
    <w:rsid w:val="00E82E36"/>
    <w:rsid w:val="00ED5DA6"/>
    <w:rsid w:val="00F959E1"/>
    <w:rsid w:val="00FE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BF0F883B284141A035426F3E7AF1C2">
    <w:name w:val="D3BF0F883B284141A035426F3E7AF1C2"/>
  </w:style>
  <w:style w:type="paragraph" w:customStyle="1" w:styleId="F8A8930A16B54645A1F007E287AA3002">
    <w:name w:val="F8A8930A16B54645A1F007E287AA3002"/>
  </w:style>
  <w:style w:type="paragraph" w:customStyle="1" w:styleId="AFCC2967F4DA477FBD7C11E8C3C2AEE0">
    <w:name w:val="AFCC2967F4DA477FBD7C11E8C3C2AEE0"/>
    <w:rsid w:val="00D00DBB"/>
  </w:style>
  <w:style w:type="paragraph" w:customStyle="1" w:styleId="E6B09018565049F99551A0CAB84E8EE8">
    <w:name w:val="E6B09018565049F99551A0CAB84E8EE8"/>
  </w:style>
  <w:style w:type="paragraph" w:customStyle="1" w:styleId="13ACF6593B424F33AFF6FF3D299AE2E5">
    <w:name w:val="13ACF6593B424F33AFF6FF3D299AE2E5"/>
  </w:style>
  <w:style w:type="paragraph" w:customStyle="1" w:styleId="363CFCD2673641C888FDA37776FFE23A">
    <w:name w:val="363CFCD2673641C888FDA37776FFE23A"/>
  </w:style>
  <w:style w:type="paragraph" w:customStyle="1" w:styleId="C740D7A7F7C5419FB640A1358DCDF125">
    <w:name w:val="C740D7A7F7C5419FB640A1358DCDF125"/>
  </w:style>
  <w:style w:type="paragraph" w:customStyle="1" w:styleId="780C1F74ED6D4248915CA41C2E051427">
    <w:name w:val="780C1F74ED6D4248915CA41C2E0514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Nancy Williams</cp:lastModifiedBy>
  <cp:revision>2</cp:revision>
  <cp:lastPrinted>2025-09-17T18:39:00Z</cp:lastPrinted>
  <dcterms:created xsi:type="dcterms:W3CDTF">2025-10-21T01:50:00Z</dcterms:created>
  <dcterms:modified xsi:type="dcterms:W3CDTF">2025-10-21T01:50:00Z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